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27F80" w14:textId="77777777" w:rsidR="000C5416" w:rsidRDefault="006D2854" w:rsidP="00921A17">
      <w:pPr>
        <w:jc w:val="center"/>
      </w:pPr>
      <w:r>
        <w:rPr>
          <w:rFonts w:ascii="Univers Condensed" w:hAnsi="Univers Condensed" w:cs="Univers Condensed"/>
          <w:noProof/>
          <w:color w:val="3E3B38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89F84C0" wp14:editId="5AB483C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48100" cy="1591924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PC_Logo_CMYK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9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1F6F7" w14:textId="77777777" w:rsidR="00FB68C5" w:rsidRDefault="00FB68C5" w:rsidP="00CF46C1">
      <w:pPr>
        <w:pStyle w:val="NoSpacing"/>
        <w:jc w:val="center"/>
        <w:rPr>
          <w:rFonts w:ascii="Arial Black" w:hAnsi="Arial Black"/>
          <w:caps/>
          <w:sz w:val="40"/>
          <w:szCs w:val="40"/>
        </w:rPr>
      </w:pPr>
    </w:p>
    <w:p w14:paraId="6E5C34AC" w14:textId="77777777" w:rsidR="006E1C20" w:rsidRDefault="006E1C20" w:rsidP="00CF46C1">
      <w:pPr>
        <w:pStyle w:val="NoSpacing"/>
        <w:jc w:val="center"/>
        <w:rPr>
          <w:rFonts w:ascii="Arial Black" w:hAnsi="Arial Black"/>
          <w:caps/>
          <w:sz w:val="40"/>
          <w:szCs w:val="40"/>
        </w:rPr>
      </w:pPr>
    </w:p>
    <w:p w14:paraId="625DAD9B" w14:textId="77777777" w:rsidR="006E1C20" w:rsidRDefault="006E1C20" w:rsidP="00CF46C1">
      <w:pPr>
        <w:pStyle w:val="NoSpacing"/>
        <w:jc w:val="center"/>
        <w:rPr>
          <w:rFonts w:ascii="Arial Black" w:hAnsi="Arial Black"/>
          <w:caps/>
          <w:sz w:val="40"/>
          <w:szCs w:val="40"/>
        </w:rPr>
      </w:pPr>
    </w:p>
    <w:p w14:paraId="3EDA0EB7" w14:textId="77777777" w:rsidR="006E1C20" w:rsidRDefault="006E1C20" w:rsidP="00CF46C1">
      <w:pPr>
        <w:pStyle w:val="NoSpacing"/>
        <w:jc w:val="center"/>
        <w:rPr>
          <w:rFonts w:ascii="Arial Black" w:hAnsi="Arial Black"/>
          <w:caps/>
          <w:sz w:val="40"/>
          <w:szCs w:val="40"/>
        </w:rPr>
      </w:pPr>
    </w:p>
    <w:p w14:paraId="4E73628A" w14:textId="77777777" w:rsidR="000C5416" w:rsidRPr="006D2854" w:rsidRDefault="000C5416" w:rsidP="00D859AE">
      <w:pPr>
        <w:pStyle w:val="NoSpacing"/>
        <w:jc w:val="center"/>
        <w:rPr>
          <w:rFonts w:ascii="Impact" w:hAnsi="Impact"/>
          <w:caps/>
          <w:sz w:val="62"/>
          <w:szCs w:val="62"/>
        </w:rPr>
      </w:pPr>
      <w:r w:rsidRPr="006D2854">
        <w:rPr>
          <w:rFonts w:ascii="Impact" w:hAnsi="Impact"/>
          <w:caps/>
          <w:sz w:val="62"/>
          <w:szCs w:val="62"/>
        </w:rPr>
        <w:t>Lake McConaughy State Recreation Area</w:t>
      </w:r>
    </w:p>
    <w:p w14:paraId="3B981CBA" w14:textId="77777777" w:rsidR="000C5416" w:rsidRPr="00400971" w:rsidRDefault="000C5416" w:rsidP="002154E3">
      <w:pPr>
        <w:pStyle w:val="NoSpacing"/>
        <w:rPr>
          <w:rFonts w:ascii="Arial" w:hAnsi="Arial" w:cs="Arial"/>
          <w:sz w:val="28"/>
        </w:rPr>
      </w:pPr>
    </w:p>
    <w:p w14:paraId="5592E82E" w14:textId="77777777" w:rsidR="00D859AE" w:rsidRDefault="00D859AE" w:rsidP="00D859AE">
      <w:pPr>
        <w:pStyle w:val="NoSpacing"/>
        <w:jc w:val="center"/>
        <w:rPr>
          <w:rFonts w:ascii="Arial" w:hAnsi="Arial" w:cs="Arial"/>
          <w:sz w:val="44"/>
          <w:szCs w:val="36"/>
        </w:rPr>
      </w:pPr>
    </w:p>
    <w:p w14:paraId="7FE21A07" w14:textId="77777777" w:rsidR="002154E3" w:rsidRPr="00D859AE" w:rsidRDefault="000C5416" w:rsidP="00D859AE">
      <w:pPr>
        <w:pStyle w:val="NoSpacing"/>
        <w:jc w:val="center"/>
        <w:rPr>
          <w:rFonts w:ascii="Arial" w:hAnsi="Arial" w:cs="Arial"/>
          <w:sz w:val="44"/>
          <w:szCs w:val="36"/>
        </w:rPr>
      </w:pPr>
      <w:r w:rsidRPr="00D859AE">
        <w:rPr>
          <w:rFonts w:ascii="Arial" w:hAnsi="Arial" w:cs="Arial"/>
          <w:sz w:val="44"/>
          <w:szCs w:val="36"/>
        </w:rPr>
        <w:t xml:space="preserve">To apply, visit </w:t>
      </w:r>
      <w:hyperlink r:id="rId9" w:tgtFrame="_blank" w:tooltip="Original URL: http://outdoornebraska.gov/workinapark/. Click or tap if you trust this link." w:history="1">
        <w:r w:rsidR="00763937" w:rsidRPr="00D859AE">
          <w:rPr>
            <w:rStyle w:val="Hyperlink"/>
            <w:rFonts w:ascii="Arial" w:hAnsi="Arial" w:cs="Arial"/>
            <w:sz w:val="44"/>
            <w:szCs w:val="36"/>
            <w:bdr w:val="none" w:sz="0" w:space="0" w:color="auto" w:frame="1"/>
            <w:shd w:val="clear" w:color="auto" w:fill="FFFFFF"/>
          </w:rPr>
          <w:t>http://outdoornebraska.gov/workinapark/</w:t>
        </w:r>
      </w:hyperlink>
    </w:p>
    <w:p w14:paraId="200D7F46" w14:textId="77777777" w:rsidR="00A246CE" w:rsidRPr="00400971" w:rsidRDefault="00A246CE" w:rsidP="00E90E60">
      <w:pPr>
        <w:pStyle w:val="NoSpacing"/>
        <w:jc w:val="center"/>
        <w:rPr>
          <w:rFonts w:ascii="Arial" w:hAnsi="Arial" w:cs="Arial"/>
          <w:sz w:val="28"/>
        </w:rPr>
      </w:pPr>
    </w:p>
    <w:p w14:paraId="40D8564E" w14:textId="23E3B2DC" w:rsidR="00A246CE" w:rsidRPr="00DC74EE" w:rsidRDefault="00E90E60" w:rsidP="00A246CE">
      <w:pPr>
        <w:pStyle w:val="NoSpacing"/>
        <w:numPr>
          <w:ilvl w:val="0"/>
          <w:numId w:val="4"/>
        </w:numPr>
        <w:rPr>
          <w:rFonts w:ascii="Arial" w:hAnsi="Arial" w:cs="Arial"/>
          <w:sz w:val="28"/>
        </w:rPr>
      </w:pPr>
      <w:r w:rsidRPr="00DC74EE">
        <w:rPr>
          <w:rFonts w:ascii="Arial" w:hAnsi="Arial" w:cs="Arial"/>
          <w:b/>
          <w:sz w:val="28"/>
        </w:rPr>
        <w:t>Job</w:t>
      </w:r>
      <w:r w:rsidR="00400971" w:rsidRPr="00DC74EE">
        <w:rPr>
          <w:rFonts w:ascii="Arial" w:hAnsi="Arial" w:cs="Arial"/>
          <w:b/>
          <w:sz w:val="28"/>
        </w:rPr>
        <w:t xml:space="preserve"> Title</w:t>
      </w:r>
      <w:r w:rsidR="002154E3" w:rsidRPr="00DC74EE">
        <w:rPr>
          <w:rFonts w:ascii="Arial" w:hAnsi="Arial" w:cs="Arial"/>
          <w:sz w:val="28"/>
        </w:rPr>
        <w:t>:</w:t>
      </w:r>
      <w:r w:rsidR="00A246CE" w:rsidRPr="00DC74EE">
        <w:rPr>
          <w:rFonts w:ascii="Arial" w:hAnsi="Arial" w:cs="Arial"/>
          <w:sz w:val="28"/>
        </w:rPr>
        <w:t xml:space="preserve"> </w:t>
      </w:r>
      <w:r w:rsidR="00DC74EE" w:rsidRPr="00DC74EE">
        <w:rPr>
          <w:rFonts w:ascii="Arial" w:hAnsi="Arial" w:cs="Arial"/>
          <w:sz w:val="28"/>
        </w:rPr>
        <w:tab/>
      </w:r>
      <w:r w:rsidR="00A246CE" w:rsidRPr="00DC74EE">
        <w:rPr>
          <w:rFonts w:ascii="Arial" w:hAnsi="Arial" w:cs="Arial"/>
          <w:sz w:val="28"/>
        </w:rPr>
        <w:t xml:space="preserve">Temporary Park Worker </w:t>
      </w:r>
      <w:r w:rsidR="00C0418D" w:rsidRPr="00DC74EE">
        <w:rPr>
          <w:rFonts w:ascii="Arial" w:hAnsi="Arial" w:cs="Arial"/>
          <w:sz w:val="28"/>
        </w:rPr>
        <w:t>I</w:t>
      </w:r>
    </w:p>
    <w:p w14:paraId="4673B8D1" w14:textId="77777777" w:rsidR="00921A17" w:rsidRPr="00DC74EE" w:rsidRDefault="002154E3" w:rsidP="00A246CE">
      <w:pPr>
        <w:pStyle w:val="NoSpacing"/>
        <w:numPr>
          <w:ilvl w:val="0"/>
          <w:numId w:val="4"/>
        </w:numPr>
        <w:rPr>
          <w:rFonts w:ascii="Arial" w:hAnsi="Arial" w:cs="Arial"/>
          <w:sz w:val="28"/>
        </w:rPr>
      </w:pPr>
      <w:r w:rsidRPr="00DC74EE">
        <w:rPr>
          <w:rFonts w:ascii="Arial" w:hAnsi="Arial" w:cs="Arial"/>
          <w:b/>
          <w:sz w:val="28"/>
        </w:rPr>
        <w:t>Location</w:t>
      </w:r>
      <w:r w:rsidRPr="00DC74EE">
        <w:rPr>
          <w:rFonts w:ascii="Arial" w:hAnsi="Arial" w:cs="Arial"/>
          <w:sz w:val="28"/>
        </w:rPr>
        <w:t>:</w:t>
      </w:r>
      <w:r w:rsidR="00E90E60" w:rsidRPr="00DC74EE">
        <w:rPr>
          <w:rFonts w:ascii="Arial" w:hAnsi="Arial" w:cs="Arial"/>
          <w:sz w:val="28"/>
        </w:rPr>
        <w:t xml:space="preserve"> </w:t>
      </w:r>
      <w:r w:rsidR="00DC74EE" w:rsidRPr="00DC74EE">
        <w:rPr>
          <w:rFonts w:ascii="Arial" w:hAnsi="Arial" w:cs="Arial"/>
          <w:sz w:val="28"/>
        </w:rPr>
        <w:tab/>
      </w:r>
      <w:r w:rsidR="00A246CE" w:rsidRPr="00DC74EE">
        <w:rPr>
          <w:rFonts w:ascii="Arial" w:hAnsi="Arial" w:cs="Arial"/>
          <w:sz w:val="28"/>
        </w:rPr>
        <w:t>*</w:t>
      </w:r>
      <w:r w:rsidRPr="00DC74EE">
        <w:rPr>
          <w:rFonts w:ascii="Arial" w:hAnsi="Arial" w:cs="Arial"/>
          <w:sz w:val="28"/>
        </w:rPr>
        <w:t>All Cities, NE</w:t>
      </w:r>
      <w:r w:rsidR="00A246CE" w:rsidRPr="00DC74EE">
        <w:rPr>
          <w:rFonts w:ascii="Arial" w:hAnsi="Arial" w:cs="Arial"/>
          <w:sz w:val="28"/>
        </w:rPr>
        <w:t xml:space="preserve"> (specify </w:t>
      </w:r>
      <w:r w:rsidR="00697A85" w:rsidRPr="00DC74EE">
        <w:rPr>
          <w:rFonts w:ascii="Arial" w:hAnsi="Arial" w:cs="Arial"/>
          <w:sz w:val="28"/>
        </w:rPr>
        <w:t>Lake McConaughy SRA</w:t>
      </w:r>
      <w:r w:rsidR="00A246CE" w:rsidRPr="00DC74EE">
        <w:rPr>
          <w:rFonts w:ascii="Arial" w:hAnsi="Arial" w:cs="Arial"/>
          <w:sz w:val="28"/>
        </w:rPr>
        <w:t>)</w:t>
      </w:r>
    </w:p>
    <w:p w14:paraId="6085F288" w14:textId="75976D92" w:rsidR="00FB68C5" w:rsidRDefault="00DC74EE" w:rsidP="00C0418D">
      <w:pPr>
        <w:pStyle w:val="NoSpacing"/>
        <w:numPr>
          <w:ilvl w:val="0"/>
          <w:numId w:val="4"/>
        </w:numPr>
        <w:rPr>
          <w:rFonts w:ascii="Arial" w:hAnsi="Arial" w:cs="Arial"/>
          <w:sz w:val="28"/>
        </w:rPr>
      </w:pPr>
      <w:r w:rsidRPr="00DC74EE">
        <w:rPr>
          <w:rFonts w:ascii="Arial" w:hAnsi="Arial" w:cs="Arial"/>
          <w:b/>
          <w:sz w:val="28"/>
        </w:rPr>
        <w:t>Job #</w:t>
      </w:r>
      <w:r w:rsidR="002154E3" w:rsidRPr="00DC74EE"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ab/>
      </w:r>
      <w:r w:rsidR="00B7537E">
        <w:rPr>
          <w:rFonts w:ascii="Arial" w:hAnsi="Arial" w:cs="Arial"/>
          <w:sz w:val="28"/>
        </w:rPr>
        <w:t>R43011</w:t>
      </w:r>
      <w:r w:rsidR="005B4F59">
        <w:rPr>
          <w:rFonts w:ascii="Arial" w:hAnsi="Arial" w:cs="Arial"/>
          <w:sz w:val="28"/>
        </w:rPr>
        <w:t xml:space="preserve"> </w:t>
      </w:r>
      <w:r w:rsidR="005B4F59">
        <w:rPr>
          <w:rFonts w:ascii="Arial" w:hAnsi="Arial" w:cs="Arial"/>
          <w:sz w:val="28"/>
          <w:u w:val="single"/>
        </w:rPr>
        <w:t>Temp</w:t>
      </w:r>
      <w:r w:rsidR="00720F1F">
        <w:rPr>
          <w:rFonts w:ascii="Arial" w:hAnsi="Arial" w:cs="Arial"/>
          <w:sz w:val="28"/>
          <w:u w:val="single"/>
        </w:rPr>
        <w:t>.</w:t>
      </w:r>
      <w:r w:rsidR="005B4F59">
        <w:rPr>
          <w:rFonts w:ascii="Arial" w:hAnsi="Arial" w:cs="Arial"/>
          <w:sz w:val="28"/>
          <w:u w:val="single"/>
        </w:rPr>
        <w:t xml:space="preserve"> Park Worker I</w:t>
      </w:r>
      <w:r w:rsidR="00720F1F" w:rsidRPr="00720F1F">
        <w:rPr>
          <w:rFonts w:ascii="Arial" w:hAnsi="Arial" w:cs="Arial"/>
          <w:sz w:val="28"/>
          <w:u w:val="single"/>
        </w:rPr>
        <w:t>, R43012 Temp Park Worker II</w:t>
      </w:r>
    </w:p>
    <w:p w14:paraId="0DB625A0" w14:textId="7AF970E4" w:rsidR="00DC74EE" w:rsidRDefault="00DC74EE" w:rsidP="00C0418D">
      <w:pPr>
        <w:pStyle w:val="NoSpacing"/>
        <w:numPr>
          <w:ilvl w:val="0"/>
          <w:numId w:val="4"/>
        </w:numPr>
        <w:rPr>
          <w:rFonts w:ascii="Arial" w:hAnsi="Arial" w:cs="Arial"/>
          <w:sz w:val="28"/>
        </w:rPr>
      </w:pPr>
      <w:r w:rsidRPr="00DC74EE">
        <w:rPr>
          <w:rFonts w:ascii="Arial" w:hAnsi="Arial" w:cs="Arial"/>
          <w:b/>
          <w:sz w:val="28"/>
        </w:rPr>
        <w:t>Pay:</w:t>
      </w:r>
      <w:r w:rsidR="00794443">
        <w:rPr>
          <w:rFonts w:ascii="Arial" w:hAnsi="Arial" w:cs="Arial"/>
          <w:sz w:val="28"/>
        </w:rPr>
        <w:t xml:space="preserve"> </w:t>
      </w:r>
      <w:r w:rsidR="00794443">
        <w:rPr>
          <w:rFonts w:ascii="Arial" w:hAnsi="Arial" w:cs="Arial"/>
          <w:sz w:val="28"/>
        </w:rPr>
        <w:tab/>
      </w:r>
      <w:r w:rsidR="00794443">
        <w:rPr>
          <w:rFonts w:ascii="Arial" w:hAnsi="Arial" w:cs="Arial"/>
          <w:sz w:val="28"/>
        </w:rPr>
        <w:tab/>
        <w:t>$12.0</w:t>
      </w:r>
      <w:r>
        <w:rPr>
          <w:rFonts w:ascii="Arial" w:hAnsi="Arial" w:cs="Arial"/>
          <w:sz w:val="28"/>
        </w:rPr>
        <w:t>0</w:t>
      </w:r>
      <w:r w:rsidR="007B5F81">
        <w:rPr>
          <w:rFonts w:ascii="Arial" w:hAnsi="Arial" w:cs="Arial"/>
          <w:sz w:val="28"/>
        </w:rPr>
        <w:t>/$14.00</w:t>
      </w:r>
      <w:r>
        <w:rPr>
          <w:rFonts w:ascii="Arial" w:hAnsi="Arial" w:cs="Arial"/>
          <w:sz w:val="28"/>
        </w:rPr>
        <w:t xml:space="preserve"> </w:t>
      </w:r>
      <w:r w:rsidR="00105305">
        <w:rPr>
          <w:rFonts w:ascii="Arial" w:hAnsi="Arial" w:cs="Arial"/>
          <w:sz w:val="28"/>
        </w:rPr>
        <w:t>per hour</w:t>
      </w:r>
    </w:p>
    <w:p w14:paraId="1FCE12EA" w14:textId="77777777" w:rsidR="00D859AE" w:rsidRPr="00C0418D" w:rsidRDefault="00D859AE" w:rsidP="00D859AE">
      <w:pPr>
        <w:pStyle w:val="NoSpacing"/>
        <w:rPr>
          <w:rFonts w:ascii="Arial" w:hAnsi="Arial" w:cs="Arial"/>
          <w:sz w:val="28"/>
        </w:rPr>
      </w:pPr>
      <w:r>
        <w:rPr>
          <w:rFonts w:ascii="Arial Black" w:hAnsi="Arial Black"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054D0" wp14:editId="0B32A282">
                <wp:simplePos x="0" y="0"/>
                <wp:positionH relativeFrom="margin">
                  <wp:posOffset>0</wp:posOffset>
                </wp:positionH>
                <wp:positionV relativeFrom="paragraph">
                  <wp:posOffset>165422</wp:posOffset>
                </wp:positionV>
                <wp:extent cx="6753860" cy="3419475"/>
                <wp:effectExtent l="0" t="0" r="2794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860" cy="3419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04808" id="Rectangle 3" o:spid="_x0000_s1026" style="position:absolute;margin-left:0;margin-top:13.05pt;width:531.8pt;height:269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" filled="f" strokecolor="black [3213]" strokeweight="2pt">
                <w10:wrap anchorx="margin"/>
              </v:rect>
            </w:pict>
          </mc:Fallback>
        </mc:AlternateContent>
      </w:r>
    </w:p>
    <w:p w14:paraId="3FB85FCB" w14:textId="63606874" w:rsidR="00E85440" w:rsidRDefault="00B7537E" w:rsidP="00966A83">
      <w:pPr>
        <w:pStyle w:val="NoSpacing"/>
        <w:rPr>
          <w:rFonts w:ascii="Arial" w:hAnsi="Arial" w:cs="Arial"/>
          <w:b/>
          <w:sz w:val="28"/>
          <w:szCs w:val="28"/>
        </w:rPr>
      </w:pPr>
      <w:r w:rsidRPr="00C0418D">
        <w:rPr>
          <w:rFonts w:ascii="Arial Black" w:hAnsi="Arial Black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445689" wp14:editId="5258C55B">
                <wp:simplePos x="0" y="0"/>
                <wp:positionH relativeFrom="margin">
                  <wp:posOffset>95250</wp:posOffset>
                </wp:positionH>
                <wp:positionV relativeFrom="paragraph">
                  <wp:posOffset>74930</wp:posOffset>
                </wp:positionV>
                <wp:extent cx="3190875" cy="33242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9F1F" w14:textId="77777777" w:rsidR="00DC74EE" w:rsidRPr="00CE2225" w:rsidRDefault="00E85440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Maintenance </w:t>
                            </w:r>
                            <w:r w:rsidR="00DC74EE"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Team</w:t>
                            </w: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Schedules:</w:t>
                            </w:r>
                          </w:p>
                          <w:p w14:paraId="5721568E" w14:textId="77777777" w:rsidR="00DC74EE" w:rsidRPr="00DC74EE" w:rsidRDefault="004203E9" w:rsidP="00DC74E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Tuesday</w:t>
                            </w:r>
                            <w:r w:rsidR="00DC74EE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Saturday</w:t>
                            </w:r>
                            <w:r w:rsidR="00DC74EE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7:00am to 3:30pm</w:t>
                            </w:r>
                          </w:p>
                          <w:p w14:paraId="35026DD0" w14:textId="77777777" w:rsidR="00C0418D" w:rsidRDefault="004203E9" w:rsidP="00E854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Thursday</w:t>
                            </w:r>
                            <w:r w:rsidR="00DC74EE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Monday</w:t>
                            </w:r>
                            <w:r w:rsidR="00DC74EE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7:00am to 3:30pm</w:t>
                            </w:r>
                          </w:p>
                          <w:p w14:paraId="393B9171" w14:textId="77777777" w:rsidR="00E85440" w:rsidRPr="00E85440" w:rsidRDefault="00E85440" w:rsidP="00E854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475D77" w14:textId="77777777" w:rsidR="004203E9" w:rsidRPr="00CE2225" w:rsidRDefault="004203E9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Mowing Team Schedules:</w:t>
                            </w:r>
                          </w:p>
                          <w:p w14:paraId="75D967A8" w14:textId="77777777" w:rsidR="004203E9" w:rsidRPr="00DC74EE" w:rsidRDefault="004203E9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Monday to Thursday</w:t>
                            </w:r>
                            <w:r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6:30</w:t>
                            </w:r>
                            <w:r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am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306A9889" w14:textId="77777777" w:rsidR="004203E9" w:rsidRDefault="004203E9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46A8708" w14:textId="77777777" w:rsidR="004203E9" w:rsidRPr="00CE2225" w:rsidRDefault="006A78E0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Gatehouse Attendant:</w:t>
                            </w:r>
                          </w:p>
                          <w:p w14:paraId="05CAE76C" w14:textId="6071C948" w:rsidR="004203E9" w:rsidRPr="00DC74EE" w:rsidRDefault="006A78E0" w:rsidP="004203E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Sunday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Tuesday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753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:00am to </w:t>
                            </w:r>
                            <w:r w:rsidR="00B753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:00pm</w:t>
                            </w:r>
                          </w:p>
                          <w:p w14:paraId="541CBF79" w14:textId="1E2529E3" w:rsidR="00E85440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Saturday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:00am to </w:t>
                            </w:r>
                            <w:r w:rsidR="00B753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4203E9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12C4AEDA" w14:textId="35B822F1" w:rsidR="00B7537E" w:rsidRDefault="00B7537E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 to Saturday – 2pm – 11pm</w:t>
                            </w:r>
                          </w:p>
                          <w:p w14:paraId="6DEA695C" w14:textId="77777777" w:rsidR="006A78E0" w:rsidRPr="006A78E0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D8D78C" w14:textId="77777777" w:rsidR="006A78E0" w:rsidRPr="00CE2225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Fee Compliance:</w:t>
                            </w:r>
                          </w:p>
                          <w:p w14:paraId="1DD1E9B5" w14:textId="022059CD" w:rsidR="006A78E0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Tuesday</w:t>
                            </w:r>
                            <w:r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Saturday</w:t>
                            </w:r>
                            <w:r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9:</w:t>
                            </w:r>
                            <w:r w:rsidR="00B753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0am to </w:t>
                            </w:r>
                            <w:r w:rsidR="00B753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5:30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0pm</w:t>
                            </w:r>
                          </w:p>
                          <w:p w14:paraId="18FF820C" w14:textId="77777777" w:rsidR="006A78E0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2CD02B" w14:textId="77777777" w:rsidR="006A78E0" w:rsidRPr="00CE2225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Visitor Center:</w:t>
                            </w:r>
                          </w:p>
                          <w:p w14:paraId="5B3AB1E0" w14:textId="5A6996B0" w:rsidR="006A78E0" w:rsidRDefault="00B7537E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 - Sunday</w:t>
                            </w:r>
                            <w:r w:rsidR="006A78E0" w:rsidRPr="00DC74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A78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:00p</w:t>
                            </w:r>
                            <w:r w:rsidR="006A78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9:0</w:t>
                            </w:r>
                            <w:r w:rsidR="006A78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0pm</w:t>
                            </w:r>
                          </w:p>
                          <w:p w14:paraId="1FC6BFCC" w14:textId="043A3D9E" w:rsidR="00B7537E" w:rsidRPr="006A78E0" w:rsidRDefault="00B7537E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Friday – Tuesday – 1:00pm to 9:00 pm</w:t>
                            </w:r>
                          </w:p>
                          <w:p w14:paraId="75C6B750" w14:textId="77777777" w:rsidR="006A78E0" w:rsidRPr="006A78E0" w:rsidRDefault="006A78E0" w:rsidP="006A78E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456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5.9pt;width:251.25pt;height:26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tOXIgIAAB4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" stroked="f">
                <v:textbox>
                  <w:txbxContent>
                    <w:p w14:paraId="796C9F1F" w14:textId="77777777" w:rsidR="00DC74EE" w:rsidRPr="00CE2225" w:rsidRDefault="00E85440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Maintenance </w:t>
                      </w:r>
                      <w:r w:rsidR="00DC74EE"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Team</w:t>
                      </w: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Schedules:</w:t>
                      </w:r>
                    </w:p>
                    <w:p w14:paraId="5721568E" w14:textId="77777777" w:rsidR="00DC74EE" w:rsidRPr="00DC74EE" w:rsidRDefault="004203E9" w:rsidP="00DC74EE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Tuesday</w:t>
                      </w:r>
                      <w:r w:rsidR="00DC74EE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Saturday</w:t>
                      </w:r>
                      <w:r w:rsidR="00DC74EE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7:00am to 3:30pm</w:t>
                      </w:r>
                    </w:p>
                    <w:p w14:paraId="35026DD0" w14:textId="77777777" w:rsidR="00C0418D" w:rsidRDefault="004203E9" w:rsidP="00E854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Thursday</w:t>
                      </w:r>
                      <w:r w:rsidR="00DC74EE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Monday</w:t>
                      </w:r>
                      <w:r w:rsidR="00DC74EE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7:00am to 3:30pm</w:t>
                      </w:r>
                    </w:p>
                    <w:p w14:paraId="393B9171" w14:textId="77777777" w:rsidR="00E85440" w:rsidRPr="00E85440" w:rsidRDefault="00E85440" w:rsidP="00E854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475D77" w14:textId="77777777" w:rsidR="004203E9" w:rsidRPr="00CE2225" w:rsidRDefault="004203E9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Mowing Team Schedules:</w:t>
                      </w:r>
                    </w:p>
                    <w:p w14:paraId="75D967A8" w14:textId="77777777" w:rsidR="004203E9" w:rsidRPr="00DC74EE" w:rsidRDefault="004203E9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Monday to Thursday</w:t>
                      </w:r>
                      <w:r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6:30</w:t>
                      </w:r>
                      <w:r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am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>pm</w:t>
                      </w:r>
                    </w:p>
                    <w:p w14:paraId="306A9889" w14:textId="77777777" w:rsidR="004203E9" w:rsidRDefault="004203E9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14:paraId="046A8708" w14:textId="77777777" w:rsidR="004203E9" w:rsidRPr="00CE2225" w:rsidRDefault="006A78E0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Gatehouse Attendant:</w:t>
                      </w:r>
                    </w:p>
                    <w:p w14:paraId="05CAE76C" w14:textId="6071C948" w:rsidR="004203E9" w:rsidRPr="00DC74EE" w:rsidRDefault="006A78E0" w:rsidP="004203E9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Sunday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Tuesday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 w:rsidR="00B7537E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:00am to </w:t>
                      </w:r>
                      <w:r w:rsidR="00B7537E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:00pm</w:t>
                      </w:r>
                    </w:p>
                    <w:p w14:paraId="541CBF79" w14:textId="1E2529E3" w:rsidR="00E85440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Saturday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:00am to </w:t>
                      </w:r>
                      <w:r w:rsidR="00B7537E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4203E9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>pm</w:t>
                      </w:r>
                    </w:p>
                    <w:p w14:paraId="12C4AEDA" w14:textId="35B822F1" w:rsidR="00B7537E" w:rsidRDefault="00B7537E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 to Saturday – 2pm – 11pm</w:t>
                      </w:r>
                    </w:p>
                    <w:p w14:paraId="6DEA695C" w14:textId="77777777" w:rsidR="006A78E0" w:rsidRPr="006A78E0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D8D78C" w14:textId="77777777" w:rsidR="006A78E0" w:rsidRPr="00CE2225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Fee Compliance:</w:t>
                      </w:r>
                    </w:p>
                    <w:p w14:paraId="1DD1E9B5" w14:textId="022059CD" w:rsidR="006A78E0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Tuesday</w:t>
                      </w:r>
                      <w:r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Saturday</w:t>
                      </w:r>
                      <w:r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9:</w:t>
                      </w:r>
                      <w:r w:rsidR="00B7537E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0am to </w:t>
                      </w:r>
                      <w:r w:rsidR="00B7537E">
                        <w:rPr>
                          <w:rFonts w:ascii="Arial" w:hAnsi="Arial" w:cs="Arial"/>
                          <w:sz w:val="24"/>
                          <w:szCs w:val="24"/>
                        </w:rPr>
                        <w:t>5:30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0pm</w:t>
                      </w:r>
                    </w:p>
                    <w:p w14:paraId="18FF820C" w14:textId="77777777" w:rsidR="006A78E0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2CD02B" w14:textId="77777777" w:rsidR="006A78E0" w:rsidRPr="00CE2225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E22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Visitor Center:</w:t>
                      </w:r>
                    </w:p>
                    <w:p w14:paraId="5B3AB1E0" w14:textId="5A6996B0" w:rsidR="006A78E0" w:rsidRDefault="00B7537E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 - Sunday</w:t>
                      </w:r>
                      <w:r w:rsidR="006A78E0" w:rsidRPr="00DC74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 w:rsidR="006A78E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:00p</w:t>
                      </w:r>
                      <w:r w:rsidR="006A78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9:0</w:t>
                      </w:r>
                      <w:r w:rsidR="006A78E0">
                        <w:rPr>
                          <w:rFonts w:ascii="Arial" w:hAnsi="Arial" w:cs="Arial"/>
                          <w:sz w:val="24"/>
                          <w:szCs w:val="24"/>
                        </w:rPr>
                        <w:t>0pm</w:t>
                      </w:r>
                    </w:p>
                    <w:p w14:paraId="1FC6BFCC" w14:textId="043A3D9E" w:rsidR="00B7537E" w:rsidRPr="006A78E0" w:rsidRDefault="00B7537E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Friday – Tuesday – 1:00pm to 9:00 pm</w:t>
                      </w:r>
                    </w:p>
                    <w:p w14:paraId="75C6B750" w14:textId="77777777" w:rsidR="006A78E0" w:rsidRPr="006A78E0" w:rsidRDefault="006A78E0" w:rsidP="006A78E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46F5">
        <w:rPr>
          <w:rFonts w:ascii="Arial Black" w:hAnsi="Arial Black"/>
          <w:noProof/>
          <w:sz w:val="20"/>
          <w:szCs w:val="20"/>
          <w:u w:val="single"/>
        </w:rPr>
        <w:drawing>
          <wp:anchor distT="0" distB="0" distL="114300" distR="114300" simplePos="0" relativeHeight="251665408" behindDoc="0" locked="0" layoutInCell="1" allowOverlap="1" wp14:anchorId="3090FAC4" wp14:editId="67DA04C8">
            <wp:simplePos x="0" y="0"/>
            <wp:positionH relativeFrom="column">
              <wp:posOffset>3438525</wp:posOffset>
            </wp:positionH>
            <wp:positionV relativeFrom="paragraph">
              <wp:posOffset>65405</wp:posOffset>
            </wp:positionV>
            <wp:extent cx="3228975" cy="32289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519_145058570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r="20556"/>
                    <a:stretch/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FBED9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6B8944F9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0C2802DD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76029C3E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D30ED0F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9034013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4CBDFAC2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2F49C6DC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C5EAC5B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1706EF03" w14:textId="77777777" w:rsidR="00E85440" w:rsidRDefault="00E85440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000BF24D" w14:textId="77777777" w:rsidR="00C0418D" w:rsidRPr="00966A83" w:rsidRDefault="00C0418D" w:rsidP="00966A83">
      <w:pPr>
        <w:pStyle w:val="NoSpacing"/>
        <w:rPr>
          <w:rFonts w:ascii="Arial" w:hAnsi="Arial" w:cs="Arial"/>
          <w:b/>
          <w:sz w:val="28"/>
          <w:szCs w:val="28"/>
        </w:rPr>
      </w:pPr>
    </w:p>
    <w:p w14:paraId="655B2DE4" w14:textId="77777777" w:rsidR="00966A83" w:rsidRDefault="00966A83" w:rsidP="00ED253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5FC6D53" w14:textId="77777777" w:rsidR="00E85440" w:rsidRDefault="00E85440" w:rsidP="00ED253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6FFB0D66" w14:textId="77777777" w:rsidR="00E85440" w:rsidRDefault="00E85440" w:rsidP="00ED253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0D3DF2D3" w14:textId="77777777" w:rsidR="00E85440" w:rsidRDefault="00E85440" w:rsidP="00ED253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C994A5E" w14:textId="77777777" w:rsidR="00E85440" w:rsidRDefault="00E85440" w:rsidP="00ED253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FC6B717" w14:textId="77777777" w:rsidR="005B4F59" w:rsidRPr="00D859AE" w:rsidRDefault="00ED253B" w:rsidP="006D2854">
      <w:pPr>
        <w:pStyle w:val="NoSpacing"/>
        <w:jc w:val="center"/>
        <w:rPr>
          <w:rFonts w:ascii="Arial" w:hAnsi="Arial" w:cs="Arial"/>
          <w:sz w:val="36"/>
          <w:szCs w:val="28"/>
        </w:rPr>
      </w:pPr>
      <w:r w:rsidRPr="00D859AE">
        <w:rPr>
          <w:rFonts w:ascii="Arial" w:hAnsi="Arial" w:cs="Arial"/>
          <w:sz w:val="36"/>
          <w:szCs w:val="28"/>
        </w:rPr>
        <w:t xml:space="preserve">For more information, </w:t>
      </w:r>
      <w:r w:rsidR="00D859AE">
        <w:rPr>
          <w:rFonts w:ascii="Arial" w:hAnsi="Arial" w:cs="Arial"/>
          <w:sz w:val="36"/>
          <w:szCs w:val="28"/>
        </w:rPr>
        <w:t>call</w:t>
      </w:r>
      <w:r w:rsidRPr="00D859AE">
        <w:rPr>
          <w:rFonts w:ascii="Arial" w:hAnsi="Arial" w:cs="Arial"/>
          <w:sz w:val="36"/>
          <w:szCs w:val="28"/>
        </w:rPr>
        <w:t xml:space="preserve"> the Lake McConaughy Visitor Center at 308-284-8800</w:t>
      </w:r>
    </w:p>
    <w:p w14:paraId="456AB703" w14:textId="77777777" w:rsidR="006D2854" w:rsidRDefault="006D2854" w:rsidP="00D859AE">
      <w:pPr>
        <w:spacing w:after="0" w:line="240" w:lineRule="auto"/>
        <w:rPr>
          <w:rFonts w:ascii="Arial Black" w:eastAsia="Calibri" w:hAnsi="Arial Black" w:cs="Times New Roman"/>
          <w:sz w:val="20"/>
          <w:szCs w:val="20"/>
        </w:rPr>
      </w:pPr>
    </w:p>
    <w:p w14:paraId="29FBB6C6" w14:textId="77777777" w:rsidR="00FB68C5" w:rsidRPr="005B4F59" w:rsidRDefault="00ED253B" w:rsidP="006D2854">
      <w:pPr>
        <w:spacing w:after="0" w:line="240" w:lineRule="auto"/>
        <w:jc w:val="center"/>
        <w:rPr>
          <w:rFonts w:ascii="Arial Narrow" w:eastAsia="Calibri" w:hAnsi="Arial Narrow" w:cs="Times New Roman"/>
          <w:sz w:val="24"/>
          <w:szCs w:val="24"/>
        </w:rPr>
      </w:pPr>
      <w:r w:rsidRPr="005B4F59">
        <w:rPr>
          <w:rFonts w:ascii="Arial Narrow" w:eastAsia="Calibri" w:hAnsi="Arial Narrow" w:cs="Times New Roman"/>
          <w:sz w:val="24"/>
          <w:szCs w:val="24"/>
        </w:rPr>
        <w:t>Nebraska Game and Parks Commission is an equal opportunity employer. The State of Nebraska complies with Nebraska’s Veteran’s Preference Laws. Must be 16 years or older to apply.</w:t>
      </w:r>
      <w:r w:rsidRPr="005B4F59">
        <w:rPr>
          <w:rFonts w:ascii="Arial Narrow" w:hAnsi="Arial Narrow"/>
          <w:noProof/>
          <w:sz w:val="24"/>
          <w:szCs w:val="24"/>
        </w:rPr>
        <w:t xml:space="preserve"> </w:t>
      </w:r>
    </w:p>
    <w:sectPr w:rsidR="00FB68C5" w:rsidRPr="005B4F59" w:rsidSect="00A246CE">
      <w:headerReference w:type="default" r:id="rId11"/>
      <w:footerReference w:type="default" r:id="rId12"/>
      <w:pgSz w:w="12240" w:h="15840" w:code="1"/>
      <w:pgMar w:top="720" w:right="720" w:bottom="432" w:left="72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FD5F9" w14:textId="77777777" w:rsidR="00804766" w:rsidRDefault="00804766" w:rsidP="00021A0C">
      <w:pPr>
        <w:spacing w:after="0" w:line="240" w:lineRule="auto"/>
      </w:pPr>
      <w:r>
        <w:separator/>
      </w:r>
    </w:p>
  </w:endnote>
  <w:endnote w:type="continuationSeparator" w:id="0">
    <w:p w14:paraId="451D8DD5" w14:textId="77777777" w:rsidR="00804766" w:rsidRDefault="00804766" w:rsidP="0002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ABD34" w14:textId="77777777" w:rsidR="00021A0C" w:rsidRPr="00021A0C" w:rsidRDefault="00021A0C" w:rsidP="00921A17">
    <w:pPr>
      <w:autoSpaceDE w:val="0"/>
      <w:autoSpaceDN w:val="0"/>
      <w:adjustRightInd w:val="0"/>
      <w:spacing w:after="0" w:line="360" w:lineRule="auto"/>
      <w:textAlignment w:val="center"/>
      <w:rPr>
        <w:rFonts w:ascii="Univers Condensed" w:hAnsi="Univers Condensed" w:cs="Univers Condensed"/>
        <w:color w:val="000000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05B2B" w14:textId="77777777" w:rsidR="00804766" w:rsidRDefault="00804766" w:rsidP="00021A0C">
      <w:pPr>
        <w:spacing w:after="0" w:line="240" w:lineRule="auto"/>
      </w:pPr>
      <w:r>
        <w:separator/>
      </w:r>
    </w:p>
  </w:footnote>
  <w:footnote w:type="continuationSeparator" w:id="0">
    <w:p w14:paraId="260C58E1" w14:textId="77777777" w:rsidR="00804766" w:rsidRDefault="00804766" w:rsidP="00021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C9B9" w14:textId="77777777" w:rsidR="00021A0C" w:rsidRPr="00021A0C" w:rsidRDefault="00021A0C" w:rsidP="00921A17">
    <w:pPr>
      <w:autoSpaceDE w:val="0"/>
      <w:autoSpaceDN w:val="0"/>
      <w:adjustRightInd w:val="0"/>
      <w:spacing w:after="0" w:line="240" w:lineRule="auto"/>
      <w:textAlignment w:val="center"/>
      <w:rPr>
        <w:rFonts w:ascii="Univers Condensed" w:hAnsi="Univers Condensed" w:cs="Univers Condensed"/>
        <w:color w:val="3E3B3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44D58"/>
    <w:multiLevelType w:val="hybridMultilevel"/>
    <w:tmpl w:val="C634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D6F7F"/>
    <w:multiLevelType w:val="hybridMultilevel"/>
    <w:tmpl w:val="7542C43C"/>
    <w:lvl w:ilvl="0" w:tplc="FD4879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65B7E"/>
    <w:multiLevelType w:val="hybridMultilevel"/>
    <w:tmpl w:val="7CFE7E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045DB"/>
    <w:multiLevelType w:val="hybridMultilevel"/>
    <w:tmpl w:val="6D92D5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416"/>
    <w:rsid w:val="00006881"/>
    <w:rsid w:val="00021A0C"/>
    <w:rsid w:val="00027709"/>
    <w:rsid w:val="00045B70"/>
    <w:rsid w:val="0009518D"/>
    <w:rsid w:val="000B30B0"/>
    <w:rsid w:val="000C5416"/>
    <w:rsid w:val="00105305"/>
    <w:rsid w:val="001F110F"/>
    <w:rsid w:val="002154E3"/>
    <w:rsid w:val="00236CC5"/>
    <w:rsid w:val="00255163"/>
    <w:rsid w:val="002B1EFC"/>
    <w:rsid w:val="002C667E"/>
    <w:rsid w:val="002D1552"/>
    <w:rsid w:val="002D775E"/>
    <w:rsid w:val="00314A70"/>
    <w:rsid w:val="00377802"/>
    <w:rsid w:val="00392A26"/>
    <w:rsid w:val="003A52D0"/>
    <w:rsid w:val="003A6C63"/>
    <w:rsid w:val="003D0F0A"/>
    <w:rsid w:val="00400971"/>
    <w:rsid w:val="004159EE"/>
    <w:rsid w:val="004203E9"/>
    <w:rsid w:val="00445BAC"/>
    <w:rsid w:val="004818E6"/>
    <w:rsid w:val="00552C49"/>
    <w:rsid w:val="005B4F59"/>
    <w:rsid w:val="00697A85"/>
    <w:rsid w:val="006A78E0"/>
    <w:rsid w:val="006D2854"/>
    <w:rsid w:val="006E1C20"/>
    <w:rsid w:val="00720F1F"/>
    <w:rsid w:val="00763937"/>
    <w:rsid w:val="00794443"/>
    <w:rsid w:val="007B5F81"/>
    <w:rsid w:val="00804766"/>
    <w:rsid w:val="00921A17"/>
    <w:rsid w:val="0092788B"/>
    <w:rsid w:val="00966A83"/>
    <w:rsid w:val="009B1D0D"/>
    <w:rsid w:val="009B410B"/>
    <w:rsid w:val="00A246CE"/>
    <w:rsid w:val="00A86771"/>
    <w:rsid w:val="00A97978"/>
    <w:rsid w:val="00B7537E"/>
    <w:rsid w:val="00B76AE1"/>
    <w:rsid w:val="00BE608A"/>
    <w:rsid w:val="00C0418D"/>
    <w:rsid w:val="00C61180"/>
    <w:rsid w:val="00CB59F4"/>
    <w:rsid w:val="00CC350F"/>
    <w:rsid w:val="00CE2225"/>
    <w:rsid w:val="00CF46C1"/>
    <w:rsid w:val="00D44ACB"/>
    <w:rsid w:val="00D53F4A"/>
    <w:rsid w:val="00D55A44"/>
    <w:rsid w:val="00D80A78"/>
    <w:rsid w:val="00D859AE"/>
    <w:rsid w:val="00DA140D"/>
    <w:rsid w:val="00DC74EE"/>
    <w:rsid w:val="00E14BD8"/>
    <w:rsid w:val="00E214F0"/>
    <w:rsid w:val="00E731C7"/>
    <w:rsid w:val="00E84185"/>
    <w:rsid w:val="00E85440"/>
    <w:rsid w:val="00E90E60"/>
    <w:rsid w:val="00EB17C8"/>
    <w:rsid w:val="00ED253B"/>
    <w:rsid w:val="00F11BAF"/>
    <w:rsid w:val="00F646F5"/>
    <w:rsid w:val="00F96F5F"/>
    <w:rsid w:val="00FB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118FF5"/>
  <w15:docId w15:val="{9A13B29D-5981-4BCC-8C06-B2AE5788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A0C"/>
  </w:style>
  <w:style w:type="paragraph" w:styleId="Footer">
    <w:name w:val="footer"/>
    <w:basedOn w:val="Normal"/>
    <w:link w:val="FooterChar"/>
    <w:uiPriority w:val="99"/>
    <w:unhideWhenUsed/>
    <w:rsid w:val="0002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A0C"/>
  </w:style>
  <w:style w:type="paragraph" w:styleId="BalloonText">
    <w:name w:val="Balloon Text"/>
    <w:basedOn w:val="Normal"/>
    <w:link w:val="BalloonTextChar"/>
    <w:uiPriority w:val="99"/>
    <w:semiHidden/>
    <w:unhideWhenUsed/>
    <w:rsid w:val="0002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A0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21A0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Spacing">
    <w:name w:val="No Spacing"/>
    <w:uiPriority w:val="1"/>
    <w:qFormat/>
    <w:rsid w:val="000C541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C54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5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gcc02.safelinks.protection.outlook.com/?url=http%3A%2F%2Foutdoornebraska.gov%2Fworkinapark%2F&amp;data=02%7C01%7Cleesa.ricci%40nebraska.gov%7C76dc10a7f51146fea98c08d7e3097eaf%7C043207dfe6894bf6902001038f11f0b1%7C0%7C0%7C637227502222945034&amp;sdata=L8DxbXFE7EHWuW2%2B%2FKqKBbM5T2OFFPQIas813CGZ4R4%3D&amp;reserved=0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PC\Documents\Administrative\Letterheads\ADMIN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152E116-55C3-436D-A6C4-E0602BE9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 LETTERHEAD.dotx</Template>
  <TotalTime>10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of NE,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Colby Johnson</dc:creator>
  <cp:lastModifiedBy>Schimonitz, Jody</cp:lastModifiedBy>
  <cp:revision>4</cp:revision>
  <cp:lastPrinted>2021-06-26T19:55:00Z</cp:lastPrinted>
  <dcterms:created xsi:type="dcterms:W3CDTF">2022-03-21T19:14:00Z</dcterms:created>
  <dcterms:modified xsi:type="dcterms:W3CDTF">2022-04-21T20:37:00Z</dcterms:modified>
</cp:coreProperties>
</file>